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B5" w:rsidRPr="00702D80" w:rsidRDefault="00E954B5" w:rsidP="002B6A6B">
      <w:pPr>
        <w:pStyle w:val="Tre"/>
        <w:tabs>
          <w:tab w:val="center" w:pos="7230"/>
        </w:tabs>
        <w:rPr>
          <w:szCs w:val="24"/>
        </w:rPr>
      </w:pPr>
    </w:p>
    <w:p w:rsidR="009F3181" w:rsidRDefault="009F3181" w:rsidP="009F3181">
      <w:pPr>
        <w:pStyle w:val="Tekstpodstawowy"/>
        <w:spacing w:line="360" w:lineRule="auto"/>
        <w:jc w:val="center"/>
        <w:rPr>
          <w:b/>
          <w:bCs/>
          <w:sz w:val="26"/>
          <w:szCs w:val="26"/>
        </w:rPr>
      </w:pPr>
      <w:bookmarkStart w:id="0" w:name="pod_dok_podpis"/>
      <w:r>
        <w:rPr>
          <w:b/>
          <w:bCs/>
          <w:sz w:val="26"/>
          <w:szCs w:val="26"/>
        </w:rPr>
        <w:t>Kazus cywilny</w:t>
      </w:r>
    </w:p>
    <w:p w:rsidR="00836C26" w:rsidRDefault="00836C26" w:rsidP="009F3181">
      <w:pPr>
        <w:pStyle w:val="Tekstpodstawowy"/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Konkurs Kd.1120-1/2</w:t>
      </w:r>
      <w:r w:rsidR="00044877">
        <w:rPr>
          <w:b/>
          <w:bCs/>
          <w:sz w:val="26"/>
          <w:szCs w:val="26"/>
        </w:rPr>
        <w:t>3</w:t>
      </w:r>
      <w:bookmarkStart w:id="1" w:name="_GoBack"/>
      <w:bookmarkEnd w:id="1"/>
    </w:p>
    <w:p w:rsidR="009F3181" w:rsidRDefault="009F3181" w:rsidP="009F3181">
      <w:pPr>
        <w:pStyle w:val="Podpowied"/>
        <w:tabs>
          <w:tab w:val="center" w:pos="7230"/>
        </w:tabs>
        <w:spacing w:line="360" w:lineRule="auto"/>
        <w:jc w:val="center"/>
        <w:rPr>
          <w:sz w:val="24"/>
          <w:szCs w:val="24"/>
        </w:rPr>
      </w:pPr>
    </w:p>
    <w:p w:rsidR="00181C7C" w:rsidRDefault="001E1EBE" w:rsidP="00181C7C">
      <w:pPr>
        <w:widowControl w:val="0"/>
        <w:autoSpaceDE w:val="0"/>
        <w:autoSpaceDN w:val="0"/>
        <w:adjustRightInd w:val="0"/>
        <w:spacing w:line="360" w:lineRule="auto"/>
        <w:ind w:firstLine="90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 apelacji</w:t>
      </w:r>
      <w:r w:rsidR="0073326F">
        <w:rPr>
          <w:bCs/>
          <w:sz w:val="24"/>
          <w:szCs w:val="24"/>
        </w:rPr>
        <w:t xml:space="preserve"> stron</w:t>
      </w:r>
      <w:r w:rsidR="002223C5">
        <w:rPr>
          <w:bCs/>
          <w:sz w:val="24"/>
          <w:szCs w:val="24"/>
        </w:rPr>
        <w:t>a</w:t>
      </w:r>
      <w:r w:rsidR="0073326F">
        <w:rPr>
          <w:bCs/>
          <w:sz w:val="24"/>
          <w:szCs w:val="24"/>
        </w:rPr>
        <w:t xml:space="preserve"> będąc</w:t>
      </w:r>
      <w:r w:rsidR="002223C5">
        <w:rPr>
          <w:bCs/>
          <w:sz w:val="24"/>
          <w:szCs w:val="24"/>
        </w:rPr>
        <w:t>a</w:t>
      </w:r>
      <w:r w:rsidR="0073326F">
        <w:rPr>
          <w:bCs/>
          <w:sz w:val="24"/>
          <w:szCs w:val="24"/>
        </w:rPr>
        <w:t xml:space="preserve"> spółką jawną</w:t>
      </w:r>
      <w:r w:rsidR="00181C7C">
        <w:rPr>
          <w:bCs/>
          <w:sz w:val="24"/>
          <w:szCs w:val="24"/>
        </w:rPr>
        <w:t>, reprezentowana przez adwokata,</w:t>
      </w:r>
      <w:r w:rsidR="002223C5">
        <w:rPr>
          <w:bCs/>
          <w:sz w:val="24"/>
          <w:szCs w:val="24"/>
        </w:rPr>
        <w:t xml:space="preserve"> wniosła o zwolnienie jej od </w:t>
      </w:r>
      <w:r w:rsidR="007500D5">
        <w:rPr>
          <w:bCs/>
          <w:sz w:val="24"/>
          <w:szCs w:val="24"/>
        </w:rPr>
        <w:t>kosztów sądowych w zakresie opłaty od apelacji. Jako wartość przedmiotu zaskarżenia wskazała kwotę 150.000 złotych. W uzasadnieniu wniosku o zwolnienie od kosztów apelujący wskazał, że nie prowadzi działalności</w:t>
      </w:r>
      <w:r w:rsidR="00FF760D">
        <w:rPr>
          <w:bCs/>
          <w:sz w:val="24"/>
          <w:szCs w:val="24"/>
        </w:rPr>
        <w:t xml:space="preserve"> od 2 lat oraz nie ma żadnego zbywalnego majątku. Dołączył dokument księgowy odpowiadający </w:t>
      </w:r>
      <w:r w:rsidR="0091035D">
        <w:rPr>
          <w:bCs/>
          <w:sz w:val="24"/>
          <w:szCs w:val="24"/>
        </w:rPr>
        <w:t>wycenie aktywów i pasywów, z którego wynika, że w ostatnim roku poniósł</w:t>
      </w:r>
      <w:r w:rsidR="00FF760D">
        <w:rPr>
          <w:bCs/>
          <w:sz w:val="24"/>
          <w:szCs w:val="24"/>
        </w:rPr>
        <w:t xml:space="preserve"> </w:t>
      </w:r>
      <w:r w:rsidR="0091035D">
        <w:rPr>
          <w:bCs/>
          <w:sz w:val="24"/>
          <w:szCs w:val="24"/>
        </w:rPr>
        <w:t>stratę</w:t>
      </w:r>
      <w:r w:rsidR="004D0E12">
        <w:rPr>
          <w:bCs/>
          <w:sz w:val="24"/>
          <w:szCs w:val="24"/>
        </w:rPr>
        <w:t>, a także</w:t>
      </w:r>
      <w:r w:rsidR="0091035D">
        <w:rPr>
          <w:bCs/>
          <w:sz w:val="24"/>
          <w:szCs w:val="24"/>
        </w:rPr>
        <w:t xml:space="preserve"> wyciąg z</w:t>
      </w:r>
      <w:r w:rsidR="005D1529">
        <w:rPr>
          <w:bCs/>
          <w:sz w:val="24"/>
          <w:szCs w:val="24"/>
        </w:rPr>
        <w:t xml:space="preserve"> własnego</w:t>
      </w:r>
      <w:r w:rsidR="0091035D">
        <w:rPr>
          <w:bCs/>
          <w:sz w:val="24"/>
          <w:szCs w:val="24"/>
        </w:rPr>
        <w:t xml:space="preserve"> rachunku bankowego</w:t>
      </w:r>
      <w:r w:rsidR="00181C7C">
        <w:rPr>
          <w:bCs/>
          <w:sz w:val="24"/>
          <w:szCs w:val="24"/>
        </w:rPr>
        <w:t>, z którego wynika, że na rachunku tym nie ma żadnych środków</w:t>
      </w:r>
      <w:r w:rsidR="0091035D">
        <w:rPr>
          <w:bCs/>
          <w:sz w:val="24"/>
          <w:szCs w:val="24"/>
        </w:rPr>
        <w:t>.</w:t>
      </w:r>
    </w:p>
    <w:p w:rsidR="009F3181" w:rsidRDefault="009F3181" w:rsidP="009F3181">
      <w:pPr>
        <w:widowControl w:val="0"/>
        <w:autoSpaceDE w:val="0"/>
        <w:autoSpaceDN w:val="0"/>
        <w:adjustRightInd w:val="0"/>
        <w:spacing w:line="360" w:lineRule="auto"/>
        <w:ind w:firstLine="90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9F3181" w:rsidRDefault="009F3181" w:rsidP="009F3181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</w:p>
    <w:p w:rsidR="009F3181" w:rsidRDefault="009F3181" w:rsidP="009F3181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Proszę </w:t>
      </w:r>
      <w:r w:rsidR="00854D7C">
        <w:rPr>
          <w:b/>
          <w:sz w:val="24"/>
          <w:szCs w:val="24"/>
        </w:rPr>
        <w:t>dokonać oceny tego wniosku i zaproponować czynności sąd</w:t>
      </w:r>
      <w:r w:rsidR="005D1529">
        <w:rPr>
          <w:b/>
          <w:sz w:val="24"/>
          <w:szCs w:val="24"/>
        </w:rPr>
        <w:t>owe na jego skutek</w:t>
      </w:r>
      <w:r w:rsidR="00854D7C">
        <w:rPr>
          <w:b/>
          <w:sz w:val="24"/>
          <w:szCs w:val="24"/>
        </w:rPr>
        <w:t>. Proszę też wskazać zasadnicze motywy rozstrzygnięcia lub proponowanych czynności</w:t>
      </w:r>
      <w:r>
        <w:rPr>
          <w:b/>
          <w:sz w:val="24"/>
          <w:szCs w:val="24"/>
        </w:rPr>
        <w:t>.</w:t>
      </w:r>
    </w:p>
    <w:p w:rsidR="009F3181" w:rsidRDefault="009F3181" w:rsidP="009F3181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4"/>
          <w:szCs w:val="24"/>
        </w:rPr>
      </w:pPr>
    </w:p>
    <w:p w:rsidR="009F3181" w:rsidRDefault="009F3181" w:rsidP="009F3181">
      <w:pPr>
        <w:pStyle w:val="Podpowied"/>
        <w:tabs>
          <w:tab w:val="center" w:pos="7230"/>
        </w:tabs>
        <w:spacing w:line="360" w:lineRule="auto"/>
        <w:rPr>
          <w:sz w:val="24"/>
          <w:szCs w:val="24"/>
        </w:rPr>
      </w:pPr>
    </w:p>
    <w:p w:rsidR="009F3181" w:rsidRDefault="009F3181" w:rsidP="009F3181">
      <w:pPr>
        <w:pStyle w:val="Pouczenienagwek"/>
        <w:spacing w:after="0" w:line="360" w:lineRule="auto"/>
        <w:jc w:val="left"/>
        <w:rPr>
          <w:rFonts w:cs="Times New Roman"/>
          <w:b w:val="0"/>
          <w:caps w:val="0"/>
          <w:spacing w:val="0"/>
          <w:sz w:val="24"/>
          <w:szCs w:val="24"/>
        </w:rPr>
      </w:pPr>
      <w:r>
        <w:rPr>
          <w:rFonts w:cs="Times New Roman"/>
          <w:b w:val="0"/>
          <w:caps w:val="0"/>
          <w:spacing w:val="0"/>
          <w:sz w:val="24"/>
          <w:szCs w:val="24"/>
        </w:rPr>
        <w:t xml:space="preserve"> </w:t>
      </w:r>
    </w:p>
    <w:p w:rsidR="009F3181" w:rsidRDefault="009F3181" w:rsidP="009F3181">
      <w:pPr>
        <w:pStyle w:val="Podpowied"/>
        <w:spacing w:line="360" w:lineRule="auto"/>
        <w:rPr>
          <w:sz w:val="24"/>
          <w:szCs w:val="24"/>
        </w:rPr>
      </w:pPr>
    </w:p>
    <w:p w:rsidR="00E954B5" w:rsidRPr="00702D80" w:rsidRDefault="00E954B5" w:rsidP="002B6A6B">
      <w:pPr>
        <w:pStyle w:val="Podpowied"/>
        <w:tabs>
          <w:tab w:val="center" w:pos="7230"/>
        </w:tabs>
        <w:spacing w:line="360" w:lineRule="auto"/>
        <w:rPr>
          <w:sz w:val="24"/>
          <w:szCs w:val="24"/>
        </w:rPr>
      </w:pPr>
    </w:p>
    <w:p w:rsidR="00E954B5" w:rsidRPr="00702D80" w:rsidRDefault="00E954B5" w:rsidP="002B6A6B">
      <w:pPr>
        <w:pStyle w:val="Pouczenienagwek"/>
        <w:spacing w:after="0" w:line="360" w:lineRule="auto"/>
        <w:jc w:val="left"/>
        <w:rPr>
          <w:rFonts w:cs="Times New Roman"/>
          <w:b w:val="0"/>
          <w:caps w:val="0"/>
          <w:spacing w:val="0"/>
          <w:sz w:val="24"/>
          <w:szCs w:val="24"/>
        </w:rPr>
      </w:pPr>
      <w:bookmarkStart w:id="2" w:name="pod_dok_pouczenie"/>
      <w:bookmarkEnd w:id="0"/>
      <w:r w:rsidRPr="00702D80">
        <w:rPr>
          <w:rFonts w:cs="Times New Roman"/>
          <w:b w:val="0"/>
          <w:caps w:val="0"/>
          <w:spacing w:val="0"/>
          <w:sz w:val="24"/>
          <w:szCs w:val="24"/>
        </w:rPr>
        <w:t xml:space="preserve"> </w:t>
      </w:r>
      <w:bookmarkEnd w:id="2"/>
    </w:p>
    <w:p w:rsidR="00E954B5" w:rsidRPr="00702D80" w:rsidRDefault="00E954B5" w:rsidP="002B6A6B">
      <w:pPr>
        <w:pStyle w:val="Podpowied"/>
        <w:spacing w:line="360" w:lineRule="auto"/>
        <w:rPr>
          <w:sz w:val="24"/>
          <w:szCs w:val="24"/>
        </w:rPr>
      </w:pPr>
    </w:p>
    <w:sectPr w:rsidR="00E954B5" w:rsidRPr="00702D80" w:rsidSect="00002FFB">
      <w:headerReference w:type="default" r:id="rId7"/>
      <w:footerReference w:type="default" r:id="rId8"/>
      <w:pgSz w:w="11907" w:h="16840" w:code="9"/>
      <w:pgMar w:top="1418" w:right="1559" w:bottom="1418" w:left="1418" w:header="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D4B" w:rsidRDefault="00DA6D4B">
      <w:r>
        <w:separator/>
      </w:r>
    </w:p>
  </w:endnote>
  <w:endnote w:type="continuationSeparator" w:id="0">
    <w:p w:rsidR="00DA6D4B" w:rsidRDefault="00DA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18" w:rsidRDefault="00ED7D18">
    <w:pPr>
      <w:tabs>
        <w:tab w:val="left" w:pos="3600"/>
        <w:tab w:val="right" w:pos="7200"/>
      </w:tabs>
      <w:spacing w:before="60"/>
      <w:rPr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D4B" w:rsidRDefault="00DA6D4B">
      <w:r>
        <w:separator/>
      </w:r>
    </w:p>
  </w:footnote>
  <w:footnote w:type="continuationSeparator" w:id="0">
    <w:p w:rsidR="00DA6D4B" w:rsidRDefault="00DA6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18" w:rsidRDefault="00ED7D18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CF2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1024E17"/>
    <w:multiLevelType w:val="hybridMultilevel"/>
    <w:tmpl w:val="19F4095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04AE9"/>
    <w:multiLevelType w:val="hybridMultilevel"/>
    <w:tmpl w:val="0748C77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014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98"/>
    <w:rsid w:val="00002FFB"/>
    <w:rsid w:val="00004774"/>
    <w:rsid w:val="00044877"/>
    <w:rsid w:val="00046F2E"/>
    <w:rsid w:val="00053FF3"/>
    <w:rsid w:val="00060291"/>
    <w:rsid w:val="00076108"/>
    <w:rsid w:val="00095AF1"/>
    <w:rsid w:val="00097694"/>
    <w:rsid w:val="000A161E"/>
    <w:rsid w:val="000C330F"/>
    <w:rsid w:val="0011570D"/>
    <w:rsid w:val="00120AEE"/>
    <w:rsid w:val="00181C7C"/>
    <w:rsid w:val="0018325B"/>
    <w:rsid w:val="001871C2"/>
    <w:rsid w:val="001C0014"/>
    <w:rsid w:val="001C05C7"/>
    <w:rsid w:val="001C4DCA"/>
    <w:rsid w:val="001D2CBA"/>
    <w:rsid w:val="001E1EBE"/>
    <w:rsid w:val="001E3CE5"/>
    <w:rsid w:val="002004CB"/>
    <w:rsid w:val="002223C5"/>
    <w:rsid w:val="0026684E"/>
    <w:rsid w:val="00273F5B"/>
    <w:rsid w:val="00296694"/>
    <w:rsid w:val="002B6A6B"/>
    <w:rsid w:val="002C4E14"/>
    <w:rsid w:val="00320F1C"/>
    <w:rsid w:val="00335743"/>
    <w:rsid w:val="00350F6E"/>
    <w:rsid w:val="00362120"/>
    <w:rsid w:val="00377F14"/>
    <w:rsid w:val="00390A66"/>
    <w:rsid w:val="003C1123"/>
    <w:rsid w:val="003C4ADC"/>
    <w:rsid w:val="003E6C4F"/>
    <w:rsid w:val="003F4215"/>
    <w:rsid w:val="00413860"/>
    <w:rsid w:val="004D0E12"/>
    <w:rsid w:val="004E4C61"/>
    <w:rsid w:val="004F144B"/>
    <w:rsid w:val="005118DD"/>
    <w:rsid w:val="005320EA"/>
    <w:rsid w:val="0056746F"/>
    <w:rsid w:val="005807D3"/>
    <w:rsid w:val="00593647"/>
    <w:rsid w:val="005C1EC5"/>
    <w:rsid w:val="005C490C"/>
    <w:rsid w:val="005D1529"/>
    <w:rsid w:val="005F173E"/>
    <w:rsid w:val="00601AA4"/>
    <w:rsid w:val="00620DFC"/>
    <w:rsid w:val="006256DA"/>
    <w:rsid w:val="00625917"/>
    <w:rsid w:val="006375DD"/>
    <w:rsid w:val="00641D5C"/>
    <w:rsid w:val="00657798"/>
    <w:rsid w:val="00694179"/>
    <w:rsid w:val="006B2FBD"/>
    <w:rsid w:val="006B62BC"/>
    <w:rsid w:val="006C18EC"/>
    <w:rsid w:val="00702D80"/>
    <w:rsid w:val="0073326F"/>
    <w:rsid w:val="007500D5"/>
    <w:rsid w:val="007807F7"/>
    <w:rsid w:val="007C04FB"/>
    <w:rsid w:val="00836C26"/>
    <w:rsid w:val="00844FB6"/>
    <w:rsid w:val="00854D7C"/>
    <w:rsid w:val="00896C37"/>
    <w:rsid w:val="008D27DC"/>
    <w:rsid w:val="0091035D"/>
    <w:rsid w:val="00944F61"/>
    <w:rsid w:val="00966E51"/>
    <w:rsid w:val="009779E4"/>
    <w:rsid w:val="009911DB"/>
    <w:rsid w:val="009A1D60"/>
    <w:rsid w:val="009A3FE5"/>
    <w:rsid w:val="009E7C95"/>
    <w:rsid w:val="009F3181"/>
    <w:rsid w:val="00A06F80"/>
    <w:rsid w:val="00A128D2"/>
    <w:rsid w:val="00A20204"/>
    <w:rsid w:val="00A45649"/>
    <w:rsid w:val="00AA48C3"/>
    <w:rsid w:val="00AE460B"/>
    <w:rsid w:val="00B009CA"/>
    <w:rsid w:val="00B01813"/>
    <w:rsid w:val="00B33830"/>
    <w:rsid w:val="00B8083E"/>
    <w:rsid w:val="00B84CD1"/>
    <w:rsid w:val="00BD42F3"/>
    <w:rsid w:val="00BE1689"/>
    <w:rsid w:val="00BE494F"/>
    <w:rsid w:val="00BE64F1"/>
    <w:rsid w:val="00BF5940"/>
    <w:rsid w:val="00BF5DA5"/>
    <w:rsid w:val="00C12034"/>
    <w:rsid w:val="00C164B2"/>
    <w:rsid w:val="00C45F31"/>
    <w:rsid w:val="00CA0297"/>
    <w:rsid w:val="00CF386B"/>
    <w:rsid w:val="00D23C4F"/>
    <w:rsid w:val="00D45856"/>
    <w:rsid w:val="00D7669A"/>
    <w:rsid w:val="00D949DB"/>
    <w:rsid w:val="00DA6D4B"/>
    <w:rsid w:val="00DC2628"/>
    <w:rsid w:val="00E13325"/>
    <w:rsid w:val="00E14E51"/>
    <w:rsid w:val="00E37447"/>
    <w:rsid w:val="00E4368A"/>
    <w:rsid w:val="00E75F1F"/>
    <w:rsid w:val="00E954B5"/>
    <w:rsid w:val="00E95A88"/>
    <w:rsid w:val="00EA6492"/>
    <w:rsid w:val="00ED7D18"/>
    <w:rsid w:val="00F016C7"/>
    <w:rsid w:val="00F24607"/>
    <w:rsid w:val="00F936E1"/>
    <w:rsid w:val="00FA0234"/>
    <w:rsid w:val="00FD6158"/>
    <w:rsid w:val="00FD6613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57A2E83"/>
  <w15:chartTrackingRefBased/>
  <w15:docId w15:val="{B46A39AD-3380-4A32-A6AE-CA2A712B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18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3780"/>
      </w:tabs>
      <w:spacing w:line="360" w:lineRule="auto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i/>
      <w:sz w:val="16"/>
    </w:rPr>
  </w:style>
  <w:style w:type="paragraph" w:styleId="Stopka">
    <w:name w:val="footer"/>
    <w:basedOn w:val="Normalny"/>
    <w:rPr>
      <w:rFonts w:ascii="Arial" w:hAnsi="Arial" w:cs="Arial"/>
      <w:sz w:val="12"/>
      <w:szCs w:val="12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</w:rPr>
  </w:style>
  <w:style w:type="paragraph" w:customStyle="1" w:styleId="Podpowied">
    <w:name w:val="Podpowiedź"/>
    <w:basedOn w:val="Normalny"/>
    <w:pPr>
      <w:tabs>
        <w:tab w:val="center" w:pos="7740"/>
      </w:tabs>
    </w:pPr>
    <w:rPr>
      <w:sz w:val="16"/>
      <w:szCs w:val="14"/>
    </w:rPr>
  </w:style>
  <w:style w:type="paragraph" w:customStyle="1" w:styleId="Adresat">
    <w:name w:val="Adresat"/>
    <w:basedOn w:val="Normalny"/>
    <w:pPr>
      <w:ind w:left="5400" w:hanging="2"/>
    </w:pPr>
    <w:rPr>
      <w:sz w:val="26"/>
    </w:rPr>
  </w:style>
  <w:style w:type="paragraph" w:styleId="Tytu">
    <w:name w:val="Title"/>
    <w:basedOn w:val="Normalny"/>
    <w:next w:val="Podtytu"/>
    <w:qFormat/>
    <w:pPr>
      <w:spacing w:before="600" w:after="12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Podtytu">
    <w:name w:val="Subtitle"/>
    <w:basedOn w:val="Normalny"/>
    <w:next w:val="Tre"/>
    <w:qFormat/>
    <w:pPr>
      <w:spacing w:after="600"/>
      <w:jc w:val="center"/>
      <w:outlineLvl w:val="1"/>
    </w:pPr>
    <w:rPr>
      <w:rFonts w:cs="Arial"/>
      <w:b/>
      <w:sz w:val="28"/>
      <w:szCs w:val="24"/>
    </w:rPr>
  </w:style>
  <w:style w:type="paragraph" w:customStyle="1" w:styleId="Tre">
    <w:name w:val="Treść"/>
    <w:basedOn w:val="Normalny"/>
    <w:pPr>
      <w:spacing w:line="360" w:lineRule="auto"/>
      <w:jc w:val="both"/>
      <w:outlineLvl w:val="0"/>
    </w:pPr>
    <w:rPr>
      <w:sz w:val="24"/>
      <w:szCs w:val="18"/>
    </w:rPr>
  </w:style>
  <w:style w:type="paragraph" w:customStyle="1" w:styleId="Pouczenienagwek">
    <w:name w:val="Pouczenie nagłówek"/>
    <w:basedOn w:val="Podtytu"/>
    <w:rPr>
      <w:caps/>
      <w:spacing w:val="80"/>
      <w:szCs w:val="22"/>
    </w:rPr>
  </w:style>
  <w:style w:type="character" w:customStyle="1" w:styleId="PodpowiedZnak">
    <w:name w:val="Podpowiedź Znak"/>
    <w:rPr>
      <w:sz w:val="14"/>
      <w:szCs w:val="14"/>
      <w:lang w:val="pl-PL" w:eastAsia="pl-PL" w:bidi="ar-SA"/>
    </w:rPr>
  </w:style>
  <w:style w:type="paragraph" w:customStyle="1" w:styleId="Datapisma">
    <w:name w:val="Data pisma"/>
    <w:basedOn w:val="Normalny"/>
    <w:pPr>
      <w:tabs>
        <w:tab w:val="right" w:pos="7200"/>
      </w:tabs>
      <w:jc w:val="right"/>
    </w:pPr>
    <w:rPr>
      <w:szCs w:val="18"/>
    </w:rPr>
  </w:style>
  <w:style w:type="paragraph" w:customStyle="1" w:styleId="Piecz">
    <w:name w:val="Pieczęć"/>
    <w:basedOn w:val="Normalny"/>
    <w:pPr>
      <w:spacing w:before="20" w:after="20"/>
      <w:jc w:val="center"/>
    </w:pPr>
    <w:rPr>
      <w:rFonts w:ascii="Arial" w:hAnsi="Arial"/>
      <w:b/>
      <w:sz w:val="20"/>
      <w:szCs w:val="18"/>
    </w:rPr>
  </w:style>
  <w:style w:type="character" w:customStyle="1" w:styleId="PieczZnak">
    <w:name w:val="Pieczęć Znak"/>
    <w:rPr>
      <w:rFonts w:ascii="Arial" w:hAnsi="Arial"/>
      <w:b/>
      <w:sz w:val="16"/>
      <w:szCs w:val="18"/>
      <w:lang w:val="pl-PL" w:eastAsia="pl-PL" w:bidi="ar-SA"/>
    </w:rPr>
  </w:style>
  <w:style w:type="paragraph" w:customStyle="1" w:styleId="Pieczmaa">
    <w:name w:val="Pieczęć mała"/>
    <w:basedOn w:val="Piecz"/>
    <w:rPr>
      <w:b w:val="0"/>
      <w:sz w:val="18"/>
    </w:rPr>
  </w:style>
  <w:style w:type="paragraph" w:customStyle="1" w:styleId="Sygnatura">
    <w:name w:val="Sygnatura"/>
    <w:basedOn w:val="Normalny"/>
    <w:next w:val="Podpowiedzsygnatura"/>
    <w:pPr>
      <w:tabs>
        <w:tab w:val="center" w:pos="1985"/>
      </w:tabs>
      <w:spacing w:before="480" w:after="40"/>
    </w:pPr>
    <w:rPr>
      <w:sz w:val="28"/>
      <w:szCs w:val="24"/>
    </w:rPr>
  </w:style>
  <w:style w:type="paragraph" w:customStyle="1" w:styleId="Pouczenietre">
    <w:name w:val="Pouczenie treść"/>
    <w:basedOn w:val="Normalny"/>
    <w:pPr>
      <w:spacing w:after="120"/>
      <w:jc w:val="both"/>
    </w:pPr>
    <w:rPr>
      <w:sz w:val="22"/>
      <w:szCs w:val="16"/>
    </w:rPr>
  </w:style>
  <w:style w:type="paragraph" w:customStyle="1" w:styleId="Podpowiedstanowisko">
    <w:name w:val="Podpowiedź stanowisko"/>
    <w:basedOn w:val="Podpowied"/>
    <w:next w:val="Podpowied"/>
    <w:pPr>
      <w:spacing w:after="480"/>
    </w:pPr>
    <w:rPr>
      <w:b/>
      <w:sz w:val="20"/>
    </w:rPr>
  </w:style>
  <w:style w:type="paragraph" w:customStyle="1" w:styleId="Nagowekdata">
    <w:name w:val="Nagłowek data"/>
    <w:basedOn w:val="Normalny"/>
    <w:pPr>
      <w:jc w:val="right"/>
    </w:pPr>
    <w:rPr>
      <w:sz w:val="24"/>
      <w:szCs w:val="18"/>
    </w:rPr>
  </w:style>
  <w:style w:type="paragraph" w:customStyle="1" w:styleId="Podpowiedzsygnatura">
    <w:name w:val="Podpowiedz sygnatura"/>
    <w:basedOn w:val="Podpowied"/>
    <w:next w:val="Adresat"/>
    <w:pPr>
      <w:tabs>
        <w:tab w:val="clear" w:pos="7740"/>
        <w:tab w:val="center" w:pos="1985"/>
      </w:tabs>
      <w:spacing w:after="360"/>
    </w:pPr>
  </w:style>
  <w:style w:type="paragraph" w:customStyle="1" w:styleId="Termin">
    <w:name w:val="Termin"/>
    <w:basedOn w:val="Tre"/>
    <w:pPr>
      <w:tabs>
        <w:tab w:val="left" w:pos="1622"/>
      </w:tabs>
      <w:spacing w:line="240" w:lineRule="auto"/>
    </w:pPr>
    <w:rPr>
      <w:b/>
    </w:rPr>
  </w:style>
  <w:style w:type="paragraph" w:customStyle="1" w:styleId="Skadsdziowski">
    <w:name w:val="Skład sędziowski"/>
    <w:basedOn w:val="Tre"/>
    <w:pPr>
      <w:tabs>
        <w:tab w:val="right" w:pos="1800"/>
      </w:tabs>
      <w:ind w:left="2160" w:hanging="2160"/>
    </w:pPr>
  </w:style>
  <w:style w:type="paragraph" w:styleId="Tekstpodstawowy">
    <w:name w:val="Body Text"/>
    <w:basedOn w:val="Normalny"/>
    <w:link w:val="TekstpodstawowyZnak"/>
    <w:rsid w:val="00046F2E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46F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1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wankiewicz\AppData\Local\Temp\TEMP_Sedzia2\120802_Postanowi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120802_Postanowienie.dot</Template>
  <TotalTime>1</TotalTime>
  <Pages>1</Pages>
  <Words>111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SIP</vt:lpstr>
    </vt:vector>
  </TitlesOfParts>
  <Manager>Krzysztof Habowski</Manager>
  <Company>ZETO "Świdnica"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SIP</dc:title>
  <dc:subject/>
  <dc:creator>RI</dc:creator>
  <cp:keywords/>
  <dc:description/>
  <cp:lastModifiedBy>Durakiewicz Urszula</cp:lastModifiedBy>
  <cp:revision>3</cp:revision>
  <cp:lastPrinted>2021-03-15T08:43:00Z</cp:lastPrinted>
  <dcterms:created xsi:type="dcterms:W3CDTF">2023-03-07T16:58:00Z</dcterms:created>
  <dcterms:modified xsi:type="dcterms:W3CDTF">2023-03-27T08:49:00Z</dcterms:modified>
</cp:coreProperties>
</file>